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60AC5" w14:textId="77777777" w:rsidR="00EC1570" w:rsidRDefault="00000000">
      <w:pPr>
        <w:ind w:left="1" w:hanging="3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>Señor apoderado:</w:t>
      </w:r>
    </w:p>
    <w:p w14:paraId="3007FCE9" w14:textId="77777777" w:rsidR="00EC1570" w:rsidRDefault="00000000">
      <w:pPr>
        <w:ind w:left="1" w:hanging="3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>Comunico a Ud. el listado de libros para la lectura domiciliaria y las fechas de los controles para Segundo Básico (202</w:t>
      </w:r>
      <w:r>
        <w:rPr>
          <w:rFonts w:ascii="Comic Sans MS" w:eastAsia="Comic Sans MS" w:hAnsi="Comic Sans MS" w:cs="Comic Sans MS"/>
          <w:sz w:val="28"/>
          <w:szCs w:val="28"/>
          <w:lang w:val="es-CL"/>
        </w:rPr>
        <w:t>6</w:t>
      </w:r>
      <w:r>
        <w:rPr>
          <w:rFonts w:ascii="Comic Sans MS" w:eastAsia="Comic Sans MS" w:hAnsi="Comic Sans MS" w:cs="Comic Sans MS"/>
          <w:sz w:val="28"/>
          <w:szCs w:val="28"/>
        </w:rPr>
        <w:t>).</w:t>
      </w:r>
    </w:p>
    <w:p w14:paraId="3D7E4C37" w14:textId="77777777" w:rsidR="00EC1570" w:rsidRDefault="00EC1570">
      <w:pPr>
        <w:ind w:left="1" w:hanging="3"/>
        <w:rPr>
          <w:rFonts w:ascii="Comic Sans MS" w:eastAsia="Comic Sans MS" w:hAnsi="Comic Sans MS" w:cs="Comic Sans MS"/>
          <w:sz w:val="28"/>
          <w:szCs w:val="28"/>
        </w:rPr>
      </w:pPr>
    </w:p>
    <w:tbl>
      <w:tblPr>
        <w:tblStyle w:val="Style19"/>
        <w:tblW w:w="8903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23"/>
        <w:gridCol w:w="2694"/>
        <w:gridCol w:w="2835"/>
      </w:tblGrid>
      <w:tr w:rsidR="00EC1570" w14:paraId="1FEAA223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E9E17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   Título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3B677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   Autor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BD277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Editorial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5F3E7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               Mes</w:t>
            </w:r>
          </w:p>
        </w:tc>
      </w:tr>
      <w:tr w:rsidR="00EC1570" w14:paraId="5AABA8B1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ADB8E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Amadeo va al colegio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58AF6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Cecilia Beuchat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0D7EF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Andrés Bello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8BA20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ABRIL</w:t>
            </w:r>
          </w:p>
          <w:p w14:paraId="2F093059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Evaluación</w:t>
            </w:r>
          </w:p>
          <w:p w14:paraId="0E908E31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Tercera semana abril</w:t>
            </w:r>
          </w:p>
        </w:tc>
      </w:tr>
      <w:tr w:rsidR="00EC1570" w14:paraId="5AAAF823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385AA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El cromosoma de Beatriz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B8BCC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Ester Hernández</w:t>
            </w:r>
          </w:p>
          <w:p w14:paraId="398EDE10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Palacios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9D432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Barco de vapor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E4778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MAYO</w:t>
            </w:r>
          </w:p>
          <w:p w14:paraId="7088C778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Tercera semana mayo.</w:t>
            </w:r>
          </w:p>
          <w:p w14:paraId="4A59309E" w14:textId="77777777" w:rsidR="00EC1570" w:rsidRDefault="00EC157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</w:p>
        </w:tc>
      </w:tr>
      <w:tr w:rsidR="00EC1570" w14:paraId="465D0F55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E2F47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proofErr w:type="gramStart"/>
            <w:r>
              <w:rPr>
                <w:rFonts w:ascii="Comic Sans MS" w:eastAsia="Comic Sans MS" w:hAnsi="Comic Sans MS" w:cs="Comic Sans MS"/>
              </w:rPr>
              <w:t>Por qué tengo que usar anteojos!</w:t>
            </w:r>
            <w:proofErr w:type="gramEnd"/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8AB76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Nena Milicic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67A4C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  <w:color w:val="000000"/>
              </w:rPr>
            </w:pPr>
            <w:r>
              <w:rPr>
                <w:rFonts w:ascii="Comic Sans MS" w:eastAsia="Comic Sans MS" w:hAnsi="Comic Sans MS" w:cs="Comic Sans MS"/>
                <w:color w:val="000000"/>
              </w:rPr>
              <w:t>Barco de vapor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EAACB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JUNIO</w:t>
            </w:r>
          </w:p>
          <w:p w14:paraId="36BB313F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Segunda semana de junio.</w:t>
            </w:r>
          </w:p>
        </w:tc>
      </w:tr>
      <w:tr w:rsidR="00EC1570" w14:paraId="30AAB5CC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21AB9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¡Ay, cuánto me quiero!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682C28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Mauricio Paredes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2EB99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Alfaguara</w:t>
            </w:r>
          </w:p>
          <w:p w14:paraId="64C52A17" w14:textId="77777777" w:rsidR="00EC1570" w:rsidRDefault="00EC157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CA891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JULIO</w:t>
            </w:r>
          </w:p>
          <w:p w14:paraId="640BB850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Cuarta semana de julio </w:t>
            </w:r>
          </w:p>
        </w:tc>
      </w:tr>
      <w:tr w:rsidR="00EC1570" w14:paraId="4811DB04" w14:textId="77777777">
        <w:trPr>
          <w:trHeight w:val="969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D19B2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Mini es la mejor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F7930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Christiane Nϋstlinger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8F0C4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Barco de vapor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9703C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AGOSTO</w:t>
            </w:r>
          </w:p>
          <w:p w14:paraId="50939041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Tercera semana agosto.</w:t>
            </w:r>
          </w:p>
        </w:tc>
      </w:tr>
      <w:tr w:rsidR="00EC1570" w14:paraId="24BC9923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BF447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¡Nada me resulta!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A7411B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 Neva Milicic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95F48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Barco de vapor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92904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SEPTIEMBRE</w:t>
            </w:r>
          </w:p>
          <w:p w14:paraId="7CB772D0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Cuarta semana septiembre.</w:t>
            </w:r>
          </w:p>
        </w:tc>
      </w:tr>
      <w:tr w:rsidR="00EC1570" w14:paraId="23FF4FBF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BAC0D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La bruja bella y el solitario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474D8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Ana María del Rio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361B5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Alfaguara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80B10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OCTUBRE</w:t>
            </w:r>
          </w:p>
          <w:p w14:paraId="03AD2208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Tercera semana octubre</w:t>
            </w:r>
          </w:p>
        </w:tc>
      </w:tr>
      <w:tr w:rsidR="00EC1570" w14:paraId="2E97D18E" w14:textId="77777777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306C4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¡Vamos más lento, por favor!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73F68" w14:textId="77777777" w:rsidR="00EC1570" w:rsidRDefault="00000000">
            <w:pPr>
              <w:spacing w:line="276" w:lineRule="auto"/>
              <w:ind w:left="0" w:hanging="2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Neva Milicic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84715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Barco de vapor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BC359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NOVIEMBRE </w:t>
            </w:r>
          </w:p>
          <w:p w14:paraId="42721B8D" w14:textId="77777777" w:rsidR="00EC1570" w:rsidRDefault="00000000">
            <w:pPr>
              <w:spacing w:line="276" w:lineRule="auto"/>
              <w:ind w:left="0" w:hanging="2"/>
              <w:jc w:val="center"/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>Tercera semana noviembre</w:t>
            </w:r>
          </w:p>
        </w:tc>
      </w:tr>
    </w:tbl>
    <w:p w14:paraId="114F0C8E" w14:textId="77777777" w:rsidR="00EC1570" w:rsidRDefault="00000000">
      <w:pPr>
        <w:ind w:left="0" w:hanging="2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Los libros se encuentran disponibles en la plataforma digital del colegio, </w:t>
      </w:r>
      <w:proofErr w:type="spellStart"/>
      <w:r>
        <w:rPr>
          <w:rFonts w:ascii="Comic Sans MS" w:eastAsia="Comic Sans MS" w:hAnsi="Comic Sans MS" w:cs="Comic Sans MS"/>
        </w:rPr>
        <w:t>Webclass</w:t>
      </w:r>
      <w:proofErr w:type="spellEnd"/>
      <w:r>
        <w:rPr>
          <w:rFonts w:ascii="Comic Sans MS" w:eastAsia="Comic Sans MS" w:hAnsi="Comic Sans MS" w:cs="Comic Sans MS"/>
        </w:rPr>
        <w:t xml:space="preserve"> o en Biblioteca Digital Escolar.  </w:t>
      </w:r>
    </w:p>
    <w:p w14:paraId="20A16081" w14:textId="77777777" w:rsidR="00EC1570" w:rsidRDefault="00000000">
      <w:pPr>
        <w:ind w:left="0" w:hanging="2"/>
        <w:jc w:val="right"/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    </w:t>
      </w:r>
    </w:p>
    <w:p w14:paraId="6A000230" w14:textId="77777777" w:rsidR="00EC1570" w:rsidRDefault="00000000">
      <w:pPr>
        <w:ind w:left="0" w:hanging="2"/>
        <w:jc w:val="right"/>
      </w:pPr>
      <w:r>
        <w:rPr>
          <w:rFonts w:ascii="Comic Sans MS" w:eastAsia="Comic Sans MS" w:hAnsi="Comic Sans MS" w:cs="Comic Sans MS"/>
        </w:rPr>
        <w:t xml:space="preserve">          </w:t>
      </w:r>
    </w:p>
    <w:sectPr w:rsidR="00EC15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51" w:right="1701" w:bottom="142" w:left="1701" w:header="708" w:footer="708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D60F6" w14:textId="77777777" w:rsidR="00874445" w:rsidRDefault="00874445">
      <w:pPr>
        <w:spacing w:line="240" w:lineRule="auto"/>
        <w:ind w:left="0" w:hanging="2"/>
      </w:pPr>
      <w:r>
        <w:separator/>
      </w:r>
    </w:p>
  </w:endnote>
  <w:endnote w:type="continuationSeparator" w:id="0">
    <w:p w14:paraId="691DC01F" w14:textId="77777777" w:rsidR="00874445" w:rsidRDefault="0087444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932EB" w14:textId="77777777" w:rsidR="00EC1570" w:rsidRDefault="00EC1570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6AE64" w14:textId="77777777" w:rsidR="00EC1570" w:rsidRDefault="00EC1570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61BB0" w14:textId="77777777" w:rsidR="00EC1570" w:rsidRDefault="00EC1570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1C877" w14:textId="77777777" w:rsidR="00874445" w:rsidRDefault="00874445">
      <w:pPr>
        <w:spacing w:line="240" w:lineRule="auto"/>
        <w:ind w:left="0" w:hanging="2"/>
      </w:pPr>
      <w:r>
        <w:separator/>
      </w:r>
    </w:p>
  </w:footnote>
  <w:footnote w:type="continuationSeparator" w:id="0">
    <w:p w14:paraId="11E6C823" w14:textId="77777777" w:rsidR="00874445" w:rsidRDefault="0087444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0F270" w14:textId="77777777" w:rsidR="00EC1570" w:rsidRDefault="00EC1570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7E3BA" w14:textId="77777777" w:rsidR="00EC1570" w:rsidRDefault="00000000">
    <w:pPr>
      <w:spacing w:line="240" w:lineRule="auto"/>
      <w:ind w:left="0" w:hanging="2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31167E1" wp14:editId="7DCB1813">
          <wp:simplePos x="0" y="0"/>
          <wp:positionH relativeFrom="column">
            <wp:posOffset>-718820</wp:posOffset>
          </wp:positionH>
          <wp:positionV relativeFrom="paragraph">
            <wp:posOffset>-196850</wp:posOffset>
          </wp:positionV>
          <wp:extent cx="590550" cy="619125"/>
          <wp:effectExtent l="0" t="0" r="3810" b="5715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 preferRelativeResize="0"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5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17184F6F" w14:textId="77777777" w:rsidR="00EC1570" w:rsidRDefault="00EC1570">
    <w:pPr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7155A" w14:textId="77777777" w:rsidR="00EC1570" w:rsidRDefault="00EC1570">
    <w:pPr>
      <w:pStyle w:val="Encabezad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LeaveBackslashAlon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8548A1"/>
    <w:rsid w:val="000F5E03"/>
    <w:rsid w:val="001A2108"/>
    <w:rsid w:val="001D4D14"/>
    <w:rsid w:val="0023358B"/>
    <w:rsid w:val="002378C4"/>
    <w:rsid w:val="00391A78"/>
    <w:rsid w:val="00393614"/>
    <w:rsid w:val="003959C5"/>
    <w:rsid w:val="003F77FB"/>
    <w:rsid w:val="00420110"/>
    <w:rsid w:val="004409E8"/>
    <w:rsid w:val="004F7D49"/>
    <w:rsid w:val="00501283"/>
    <w:rsid w:val="005A65F6"/>
    <w:rsid w:val="005F2EB1"/>
    <w:rsid w:val="00630939"/>
    <w:rsid w:val="007004D8"/>
    <w:rsid w:val="00767328"/>
    <w:rsid w:val="007A4500"/>
    <w:rsid w:val="00864D28"/>
    <w:rsid w:val="00874445"/>
    <w:rsid w:val="00A732CC"/>
    <w:rsid w:val="00B14AC3"/>
    <w:rsid w:val="00D6610B"/>
    <w:rsid w:val="00DA21AD"/>
    <w:rsid w:val="00DE60F7"/>
    <w:rsid w:val="00E3156F"/>
    <w:rsid w:val="00EC1570"/>
    <w:rsid w:val="0F8548A1"/>
    <w:rsid w:val="331F4A26"/>
    <w:rsid w:val="370816F4"/>
    <w:rsid w:val="4C754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1AEC4"/>
  <w15:docId w15:val="{39F61172-311C-4732-B6C7-2503D00F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0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Alignment w:val="top"/>
      <w:outlineLvl w:val="0"/>
    </w:pPr>
    <w:rPr>
      <w:position w:val="-1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qFormat/>
  </w:style>
  <w:style w:type="paragraph" w:styleId="Piedepgina">
    <w:name w:val="footer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qFormat/>
    <w:pPr>
      <w:ind w:left="720"/>
      <w:contextualSpacing/>
    </w:pPr>
  </w:style>
  <w:style w:type="character" w:customStyle="1" w:styleId="EncabezadoCar">
    <w:name w:val="Encabezado Car"/>
    <w:qFormat/>
    <w:rPr>
      <w:rFonts w:ascii="Times New Roman" w:eastAsia="Times New Roman" w:hAnsi="Times New Roman" w:cs="Times New Roman"/>
      <w:w w:val="100"/>
      <w:position w:val="-1"/>
      <w:sz w:val="24"/>
      <w:szCs w:val="24"/>
      <w:vertAlign w:val="baseline"/>
      <w:cs w:val="0"/>
      <w:lang w:val="es-ES" w:eastAsia="es-ES"/>
    </w:rPr>
  </w:style>
  <w:style w:type="character" w:customStyle="1" w:styleId="PiedepginaCar">
    <w:name w:val="Pie de página Car"/>
    <w:qFormat/>
    <w:rPr>
      <w:rFonts w:ascii="Times New Roman" w:eastAsia="Times New Roman" w:hAnsi="Times New Roman" w:cs="Times New Roman"/>
      <w:w w:val="100"/>
      <w:position w:val="-1"/>
      <w:sz w:val="24"/>
      <w:szCs w:val="24"/>
      <w:vertAlign w:val="baseline"/>
      <w:cs w:val="0"/>
      <w:lang w:val="es-ES" w:eastAsia="es-ES"/>
    </w:rPr>
  </w:style>
  <w:style w:type="character" w:customStyle="1" w:styleId="TextodegloboCar">
    <w:name w:val="Texto de globo Car"/>
    <w:qFormat/>
    <w:rPr>
      <w:rFonts w:ascii="Tahoma" w:eastAsia="Times New Roman" w:hAnsi="Tahoma" w:cs="Tahoma"/>
      <w:w w:val="100"/>
      <w:position w:val="-1"/>
      <w:sz w:val="16"/>
      <w:szCs w:val="16"/>
      <w:vertAlign w:val="baseline"/>
      <w:cs w:val="0"/>
      <w:lang w:val="es-ES" w:eastAsia="es-ES"/>
    </w:rPr>
  </w:style>
  <w:style w:type="table" w:customStyle="1" w:styleId="Style19">
    <w:name w:val="_Style 19"/>
    <w:basedOn w:val="TableNormal"/>
    <w:tblPr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he\OneDrive\Desktop\ESCUELA%202025\SEGUNDO%20B&#193;SICO\LECTURA%20complementaria\Lectura%20complementaria%202&#176;%202025%20(1)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Lectura complementaria 2° 2025 (1)</Template>
  <TotalTime>7</TotalTime>
  <Pages>1</Pages>
  <Words>161</Words>
  <Characters>877</Characters>
  <Application>Microsoft Office Word</Application>
  <DocSecurity>0</DocSecurity>
  <Lines>87</Lines>
  <Paragraphs>61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Rebolledo</dc:creator>
  <cp:lastModifiedBy>MATIAS ANDRES CASTRO ARANDA</cp:lastModifiedBy>
  <cp:revision>8</cp:revision>
  <dcterms:created xsi:type="dcterms:W3CDTF">2025-12-10T13:00:00Z</dcterms:created>
  <dcterms:modified xsi:type="dcterms:W3CDTF">2026-02-11T10:19:00Z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2058-12.2.0.23155</vt:lpwstr>
  </property>
  <property fmtid="{D5CDD505-2E9C-101B-9397-08002B2CF9AE}" pid="3" name="ICV">
    <vt:lpwstr>780AAE3E13EA4AEAA842967CFA0EE172_13</vt:lpwstr>
  </property>
</Properties>
</file>